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9844A" w14:textId="77777777" w:rsidR="005F3591" w:rsidRPr="005F3591" w:rsidRDefault="005F3591">
      <w:pPr>
        <w:rPr>
          <w:b/>
          <w:bCs/>
          <w:color w:val="000000"/>
          <w:sz w:val="56"/>
          <w:szCs w:val="56"/>
        </w:rPr>
      </w:pPr>
      <w:r w:rsidRPr="005F3591">
        <w:rPr>
          <w:b/>
          <w:bCs/>
          <w:color w:val="000000"/>
          <w:sz w:val="56"/>
          <w:szCs w:val="56"/>
        </w:rPr>
        <w:t xml:space="preserve">Zusatzblatt zum Meldeschein </w:t>
      </w:r>
    </w:p>
    <w:p w14:paraId="3F34C6AD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66B6B2BD" w14:textId="77777777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Prüfung: </w:t>
      </w:r>
      <w:r w:rsidRPr="005F3591">
        <w:rPr>
          <w:b/>
          <w:bCs/>
          <w:color w:val="000000"/>
          <w:sz w:val="28"/>
          <w:szCs w:val="28"/>
        </w:rPr>
        <w:t>dhv-DM/DJM-Turnierhundsport</w:t>
      </w:r>
      <w:r>
        <w:rPr>
          <w:color w:val="000000"/>
          <w:sz w:val="28"/>
          <w:szCs w:val="28"/>
        </w:rPr>
        <w:t xml:space="preserve"> </w:t>
      </w:r>
    </w:p>
    <w:p w14:paraId="2AA91A33" w14:textId="2B98878B" w:rsidR="005F3591" w:rsidRPr="005F3591" w:rsidRDefault="005F3591" w:rsidP="005F3591">
      <w:pPr>
        <w:rPr>
          <w:b/>
          <w:bCs/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>Ort:</w:t>
      </w:r>
      <w:r>
        <w:rPr>
          <w:color w:val="000000"/>
          <w:sz w:val="28"/>
          <w:szCs w:val="28"/>
        </w:rPr>
        <w:t xml:space="preserve"> </w:t>
      </w:r>
      <w:r w:rsidRPr="005F3591">
        <w:rPr>
          <w:b/>
          <w:bCs/>
          <w:color w:val="000000"/>
          <w:sz w:val="28"/>
          <w:szCs w:val="28"/>
        </w:rPr>
        <w:t xml:space="preserve">Auf dem Gelände des </w:t>
      </w:r>
      <w:r w:rsidR="006D7849">
        <w:rPr>
          <w:b/>
          <w:bCs/>
          <w:color w:val="000000"/>
          <w:sz w:val="28"/>
          <w:szCs w:val="28"/>
        </w:rPr>
        <w:t>SSG Langen</w:t>
      </w:r>
      <w:r w:rsidRPr="005F3591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br/>
      </w:r>
      <w:r w:rsidRPr="005F3591">
        <w:rPr>
          <w:color w:val="000000"/>
          <w:sz w:val="28"/>
          <w:szCs w:val="28"/>
        </w:rPr>
        <w:t>Ausrichter:</w:t>
      </w:r>
      <w:r>
        <w:rPr>
          <w:color w:val="000000"/>
          <w:sz w:val="28"/>
          <w:szCs w:val="28"/>
        </w:rPr>
        <w:t xml:space="preserve"> </w:t>
      </w:r>
      <w:r w:rsidR="006D7849">
        <w:rPr>
          <w:b/>
          <w:bCs/>
          <w:color w:val="000000"/>
          <w:sz w:val="28"/>
          <w:szCs w:val="28"/>
        </w:rPr>
        <w:t xml:space="preserve">Hundesportverband Rhein-Main (HSVRM) </w:t>
      </w:r>
      <w:r w:rsidRPr="005F3591">
        <w:rPr>
          <w:b/>
          <w:bCs/>
          <w:color w:val="000000"/>
          <w:sz w:val="28"/>
          <w:szCs w:val="28"/>
        </w:rPr>
        <w:t xml:space="preserve"> </w:t>
      </w:r>
    </w:p>
    <w:p w14:paraId="345EF11E" w14:textId="19D344F4" w:rsidR="005F3591" w:rsidRPr="005F3591" w:rsidRDefault="005F3591" w:rsidP="005F3591">
      <w:pPr>
        <w:rPr>
          <w:b/>
          <w:bCs/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Datum: </w:t>
      </w:r>
      <w:r w:rsidRPr="005F3591">
        <w:rPr>
          <w:b/>
          <w:bCs/>
          <w:color w:val="000000"/>
          <w:sz w:val="28"/>
          <w:szCs w:val="28"/>
        </w:rPr>
        <w:t>0</w:t>
      </w:r>
      <w:r w:rsidR="006D7849">
        <w:rPr>
          <w:b/>
          <w:bCs/>
          <w:color w:val="000000"/>
          <w:sz w:val="28"/>
          <w:szCs w:val="28"/>
        </w:rPr>
        <w:t>6</w:t>
      </w:r>
      <w:r w:rsidRPr="005F3591">
        <w:rPr>
          <w:b/>
          <w:bCs/>
          <w:color w:val="000000"/>
          <w:sz w:val="28"/>
          <w:szCs w:val="28"/>
        </w:rPr>
        <w:t>. - 0</w:t>
      </w:r>
      <w:r w:rsidR="006D7849">
        <w:rPr>
          <w:b/>
          <w:bCs/>
          <w:color w:val="000000"/>
          <w:sz w:val="28"/>
          <w:szCs w:val="28"/>
        </w:rPr>
        <w:t>8</w:t>
      </w:r>
      <w:r w:rsidRPr="005F3591">
        <w:rPr>
          <w:b/>
          <w:bCs/>
          <w:color w:val="000000"/>
          <w:sz w:val="28"/>
          <w:szCs w:val="28"/>
        </w:rPr>
        <w:t>.09.202</w:t>
      </w:r>
      <w:r w:rsidR="006D7849">
        <w:rPr>
          <w:b/>
          <w:bCs/>
          <w:color w:val="000000"/>
          <w:sz w:val="28"/>
          <w:szCs w:val="28"/>
        </w:rPr>
        <w:t>4</w:t>
      </w:r>
    </w:p>
    <w:p w14:paraId="3954D687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06B6CF97" w14:textId="27B49812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Name: </w:t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-1118752706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2E467F77" w14:textId="318773DA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Vorname: </w:t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-1115052453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6194C721" w14:textId="47A02AAB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>Mitgl</w:t>
      </w:r>
      <w:r w:rsidR="00A52548">
        <w:rPr>
          <w:color w:val="000000"/>
          <w:sz w:val="28"/>
          <w:szCs w:val="28"/>
        </w:rPr>
        <w:t>ieds</w:t>
      </w:r>
      <w:r w:rsidRPr="005F3591">
        <w:rPr>
          <w:color w:val="000000"/>
          <w:sz w:val="28"/>
          <w:szCs w:val="28"/>
        </w:rPr>
        <w:t>-Nr.</w:t>
      </w:r>
      <w:r w:rsidR="00A52548">
        <w:rPr>
          <w:color w:val="000000"/>
          <w:sz w:val="28"/>
          <w:szCs w:val="28"/>
        </w:rPr>
        <w:t xml:space="preserve"> (im </w:t>
      </w:r>
      <w:r w:rsidR="007577DF">
        <w:rPr>
          <w:color w:val="000000"/>
          <w:sz w:val="28"/>
          <w:szCs w:val="28"/>
        </w:rPr>
        <w:t>dhv-Mitgliedsv</w:t>
      </w:r>
      <w:r w:rsidR="00A52548">
        <w:rPr>
          <w:color w:val="000000"/>
          <w:sz w:val="28"/>
          <w:szCs w:val="28"/>
        </w:rPr>
        <w:t>erband)</w:t>
      </w:r>
      <w:r w:rsidRPr="005F3591">
        <w:rPr>
          <w:color w:val="000000"/>
          <w:sz w:val="28"/>
          <w:szCs w:val="28"/>
        </w:rPr>
        <w:t xml:space="preserve">: </w:t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1317543693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23A82118" w14:textId="4608A468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Mitgliedsverein: </w:t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-832828991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040A62F9" w14:textId="0EEE7FB3" w:rsidR="005F3591" w:rsidRPr="005F3591" w:rsidRDefault="007577DF">
      <w:p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dhv-Mitgliedsver</w:t>
      </w:r>
      <w:r w:rsidR="005F3591" w:rsidRPr="005F3591">
        <w:rPr>
          <w:color w:val="000000"/>
          <w:sz w:val="28"/>
          <w:szCs w:val="28"/>
        </w:rPr>
        <w:t xml:space="preserve">band: </w:t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-1364670230"/>
          <w:lock w:val="sdtLocked"/>
          <w:placeholder>
            <w:docPart w:val="DefaultPlaceholder_-1854013440"/>
          </w:placeholder>
          <w:showingPlcHdr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1D83A85A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5EDE3985" w14:textId="516946CF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>Hund</w:t>
      </w:r>
      <w:r>
        <w:rPr>
          <w:color w:val="000000"/>
          <w:sz w:val="28"/>
          <w:szCs w:val="28"/>
        </w:rPr>
        <w:t xml:space="preserve"> (Name laut LU)</w:t>
      </w:r>
      <w:r w:rsidRPr="005F3591">
        <w:rPr>
          <w:color w:val="000000"/>
          <w:sz w:val="28"/>
          <w:szCs w:val="28"/>
        </w:rPr>
        <w:t xml:space="preserve">: </w:t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424162567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0E517F55" w14:textId="2C88D35D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Chip-Nr.: </w:t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r w:rsidR="00933501">
        <w:rPr>
          <w:color w:val="000000"/>
          <w:sz w:val="28"/>
          <w:szCs w:val="28"/>
        </w:rPr>
        <w:tab/>
      </w:r>
      <w:sdt>
        <w:sdtPr>
          <w:rPr>
            <w:color w:val="000000"/>
            <w:sz w:val="28"/>
            <w:szCs w:val="28"/>
          </w:rPr>
          <w:id w:val="1034459114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678E9573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6408581C" w14:textId="77777777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Mit meiner Unterschrift bestätige ich, dass ich Kenntnis von der Tierschutz-Hundeverordnung habe und diese beachte. </w:t>
      </w:r>
    </w:p>
    <w:p w14:paraId="2F290343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536EFA0E" w14:textId="36E36C75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 xml:space="preserve">Datum: </w:t>
      </w:r>
      <w:sdt>
        <w:sdtPr>
          <w:rPr>
            <w:color w:val="000000"/>
            <w:sz w:val="28"/>
            <w:szCs w:val="28"/>
          </w:rPr>
          <w:id w:val="467788061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="00933501" w:rsidRPr="009F76CD">
            <w:rPr>
              <w:rStyle w:val="Platzhaltertext"/>
            </w:rPr>
            <w:t>Klicken oder tippen Sie hier, um Text einzugeben.</w:t>
          </w:r>
        </w:sdtContent>
      </w:sdt>
    </w:p>
    <w:p w14:paraId="637BC752" w14:textId="77777777" w:rsidR="005F3591" w:rsidRPr="005F3591" w:rsidRDefault="005F3591">
      <w:pPr>
        <w:rPr>
          <w:color w:val="000000"/>
          <w:sz w:val="28"/>
          <w:szCs w:val="28"/>
        </w:rPr>
      </w:pPr>
    </w:p>
    <w:p w14:paraId="1E9A85A2" w14:textId="77777777" w:rsidR="005F3591" w:rsidRPr="005F3591" w:rsidRDefault="005F3591">
      <w:pPr>
        <w:rPr>
          <w:color w:val="000000"/>
          <w:sz w:val="28"/>
          <w:szCs w:val="28"/>
        </w:rPr>
      </w:pPr>
      <w:r w:rsidRPr="005F3591">
        <w:rPr>
          <w:color w:val="000000"/>
          <w:sz w:val="28"/>
          <w:szCs w:val="28"/>
        </w:rPr>
        <w:t>____________________________</w:t>
      </w:r>
      <w:r w:rsidR="007577DF" w:rsidRPr="005F3591">
        <w:rPr>
          <w:color w:val="000000"/>
          <w:sz w:val="28"/>
          <w:szCs w:val="28"/>
        </w:rPr>
        <w:t>__________________</w:t>
      </w:r>
      <w:r w:rsidRPr="005F3591">
        <w:rPr>
          <w:color w:val="000000"/>
          <w:sz w:val="28"/>
          <w:szCs w:val="28"/>
        </w:rPr>
        <w:t xml:space="preserve">______________ </w:t>
      </w:r>
    </w:p>
    <w:p w14:paraId="29056075" w14:textId="77777777" w:rsidR="000F19C6" w:rsidRPr="005F3591" w:rsidRDefault="005F3591" w:rsidP="005F3591">
      <w:pPr>
        <w:rPr>
          <w:rFonts w:ascii="Edwardian Script ITC" w:hAnsi="Edwardian Script ITC" w:cs="Arial"/>
          <w:sz w:val="20"/>
          <w:szCs w:val="20"/>
        </w:rPr>
      </w:pPr>
      <w:r w:rsidRPr="005F3591">
        <w:rPr>
          <w:color w:val="000000"/>
          <w:sz w:val="20"/>
          <w:szCs w:val="20"/>
        </w:rPr>
        <w:t>Unterschrift des Teilnehmers (bei Minderjährigen Unterschrift eines Erziehungsberechtigten)</w:t>
      </w:r>
    </w:p>
    <w:sectPr w:rsidR="000F19C6" w:rsidRPr="005F3591" w:rsidSect="004C3E75">
      <w:headerReference w:type="default" r:id="rId8"/>
      <w:footerReference w:type="default" r:id="rId9"/>
      <w:pgSz w:w="11906" w:h="16838" w:code="9"/>
      <w:pgMar w:top="2552" w:right="567" w:bottom="1134" w:left="136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E9B69" w14:textId="77777777" w:rsidR="0080210D" w:rsidRDefault="0080210D" w:rsidP="001540A1">
      <w:pPr>
        <w:spacing w:before="0"/>
      </w:pPr>
      <w:r>
        <w:separator/>
      </w:r>
    </w:p>
  </w:endnote>
  <w:endnote w:type="continuationSeparator" w:id="0">
    <w:p w14:paraId="0E5EBB63" w14:textId="77777777" w:rsidR="0080210D" w:rsidRDefault="0080210D" w:rsidP="001540A1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2"/>
      <w:gridCol w:w="2268"/>
      <w:gridCol w:w="2127"/>
      <w:gridCol w:w="2166"/>
    </w:tblGrid>
    <w:tr w:rsidR="002B4D01" w14:paraId="652C8FE7" w14:textId="77777777" w:rsidTr="000146E0">
      <w:tc>
        <w:tcPr>
          <w:tcW w:w="3402" w:type="dxa"/>
        </w:tcPr>
        <w:p w14:paraId="5B1465CA" w14:textId="77777777" w:rsidR="002B4D01" w:rsidRPr="002B4D01" w:rsidRDefault="00931582">
          <w:pPr>
            <w:pStyle w:val="Fuzeile"/>
            <w:rPr>
              <w:rFonts w:ascii="Arial" w:hAnsi="Arial" w:cs="Arial"/>
              <w:sz w:val="12"/>
              <w:szCs w:val="12"/>
            </w:rPr>
          </w:pPr>
          <w:r>
            <w:rPr>
              <w:rFonts w:ascii="Arial" w:hAnsi="Arial" w:cs="Arial"/>
              <w:sz w:val="12"/>
              <w:szCs w:val="12"/>
            </w:rPr>
            <w:t xml:space="preserve"> </w:t>
          </w:r>
        </w:p>
      </w:tc>
      <w:tc>
        <w:tcPr>
          <w:tcW w:w="2268" w:type="dxa"/>
        </w:tcPr>
        <w:p w14:paraId="3891E02F" w14:textId="77777777" w:rsidR="002B4D01" w:rsidRPr="002B4D01" w:rsidRDefault="00523E1C">
          <w:pPr>
            <w:pStyle w:val="Fuzeile"/>
            <w:rPr>
              <w:rFonts w:ascii="Arial" w:hAnsi="Arial" w:cs="Arial"/>
              <w:sz w:val="12"/>
              <w:szCs w:val="12"/>
            </w:rPr>
          </w:pPr>
          <w:r>
            <w:rPr>
              <w:rFonts w:ascii="Arial" w:hAnsi="Arial" w:cs="Arial"/>
              <w:sz w:val="12"/>
              <w:szCs w:val="12"/>
            </w:rPr>
            <w:t>Ge</w:t>
          </w:r>
          <w:r w:rsidR="00B52131">
            <w:rPr>
              <w:rFonts w:ascii="Arial" w:hAnsi="Arial" w:cs="Arial"/>
              <w:sz w:val="12"/>
              <w:szCs w:val="12"/>
            </w:rPr>
            <w:t>schäftsstelle:</w:t>
          </w:r>
        </w:p>
      </w:tc>
      <w:tc>
        <w:tcPr>
          <w:tcW w:w="2127" w:type="dxa"/>
        </w:tcPr>
        <w:p w14:paraId="4F5230D5" w14:textId="77777777" w:rsidR="002B4D01" w:rsidRPr="002B4D01" w:rsidRDefault="00806834">
          <w:pPr>
            <w:pStyle w:val="Fuzeile"/>
            <w:rPr>
              <w:rFonts w:ascii="Arial" w:hAnsi="Arial" w:cs="Arial"/>
              <w:sz w:val="12"/>
              <w:szCs w:val="12"/>
            </w:rPr>
          </w:pPr>
          <w:r>
            <w:rPr>
              <w:rFonts w:ascii="Arial" w:hAnsi="Arial" w:cs="Arial"/>
              <w:sz w:val="12"/>
              <w:szCs w:val="12"/>
            </w:rPr>
            <w:t>Vereinsregister:</w:t>
          </w:r>
        </w:p>
      </w:tc>
      <w:tc>
        <w:tcPr>
          <w:tcW w:w="2166" w:type="dxa"/>
        </w:tcPr>
        <w:p w14:paraId="1F283957" w14:textId="77777777" w:rsidR="002B4D01" w:rsidRPr="002B4D01" w:rsidRDefault="00161791">
          <w:pPr>
            <w:pStyle w:val="Fuzeile"/>
            <w:rPr>
              <w:rFonts w:ascii="Arial" w:hAnsi="Arial" w:cs="Arial"/>
              <w:sz w:val="12"/>
              <w:szCs w:val="12"/>
            </w:rPr>
          </w:pPr>
          <w:r>
            <w:rPr>
              <w:rFonts w:ascii="Arial" w:hAnsi="Arial" w:cs="Arial"/>
              <w:sz w:val="12"/>
              <w:szCs w:val="12"/>
            </w:rPr>
            <w:t>Internet:</w:t>
          </w:r>
        </w:p>
      </w:tc>
    </w:tr>
    <w:tr w:rsidR="002B4D01" w14:paraId="6C60C212" w14:textId="77777777" w:rsidTr="000146E0">
      <w:tc>
        <w:tcPr>
          <w:tcW w:w="3402" w:type="dxa"/>
        </w:tcPr>
        <w:p w14:paraId="79996DD3" w14:textId="77777777" w:rsidR="002B4D01" w:rsidRDefault="00931582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 </w:t>
          </w:r>
        </w:p>
        <w:p w14:paraId="0E1740D9" w14:textId="77777777" w:rsidR="00523D1E" w:rsidRPr="002B4D01" w:rsidRDefault="00931582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 </w:t>
          </w:r>
        </w:p>
      </w:tc>
      <w:tc>
        <w:tcPr>
          <w:tcW w:w="2268" w:type="dxa"/>
        </w:tcPr>
        <w:p w14:paraId="2D1F8ECA" w14:textId="77777777" w:rsidR="00523D1E" w:rsidRDefault="00B52131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Voss</w:t>
          </w:r>
          <w:r w:rsidR="00C9010C">
            <w:rPr>
              <w:rFonts w:ascii="Arial" w:hAnsi="Arial" w:cs="Arial"/>
              <w:sz w:val="16"/>
              <w:szCs w:val="16"/>
            </w:rPr>
            <w:t>hoeveler Str.9a</w:t>
          </w:r>
        </w:p>
        <w:p w14:paraId="2EB59993" w14:textId="77777777" w:rsidR="002B4D01" w:rsidRPr="002B4D01" w:rsidRDefault="00721105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46485 Wesel</w:t>
          </w:r>
        </w:p>
      </w:tc>
      <w:tc>
        <w:tcPr>
          <w:tcW w:w="2127" w:type="dxa"/>
        </w:tcPr>
        <w:p w14:paraId="07D16D1B" w14:textId="77777777" w:rsidR="003756CA" w:rsidRDefault="000D12FA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Amtsgericht Marburg </w:t>
          </w:r>
        </w:p>
        <w:p w14:paraId="085349FA" w14:textId="77777777" w:rsidR="002B4D01" w:rsidRPr="002B4D01" w:rsidRDefault="00994EF9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VR-Nr.1010</w:t>
          </w:r>
        </w:p>
      </w:tc>
      <w:tc>
        <w:tcPr>
          <w:tcW w:w="2166" w:type="dxa"/>
        </w:tcPr>
        <w:p w14:paraId="7E49B2E4" w14:textId="77777777" w:rsidR="002B4D01" w:rsidRPr="002B4D01" w:rsidRDefault="00167834">
          <w:pPr>
            <w:pStyle w:val="Fuzeile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www.dhv-hundesport.de</w:t>
          </w:r>
        </w:p>
      </w:tc>
    </w:tr>
  </w:tbl>
  <w:p w14:paraId="57022672" w14:textId="77777777" w:rsidR="002B4D01" w:rsidRDefault="001F186C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62D4F56" wp14:editId="734977DF">
              <wp:simplePos x="0" y="0"/>
              <wp:positionH relativeFrom="page">
                <wp:align>right</wp:align>
              </wp:positionH>
              <wp:positionV relativeFrom="paragraph">
                <wp:posOffset>-594360</wp:posOffset>
              </wp:positionV>
              <wp:extent cx="7513320" cy="45720"/>
              <wp:effectExtent l="0" t="0" r="11430" b="11430"/>
              <wp:wrapNone/>
              <wp:docPr id="18" name="Rechteck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13320" cy="45720"/>
                      </a:xfrm>
                      <a:prstGeom prst="rect">
                        <a:avLst/>
                      </a:prstGeom>
                      <a:solidFill>
                        <a:srgbClr val="0070C0"/>
                      </a:solidFill>
                      <a:ln w="25400" cap="flat" cmpd="sng" algn="ctr">
                        <a:solidFill>
                          <a:srgbClr val="4F81BD">
                            <a:shade val="50000"/>
                          </a:srgb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AF7E66D" id="Rechteck 18" o:spid="_x0000_s1026" style="position:absolute;margin-left:540.4pt;margin-top:-46.8pt;width:591.6pt;height:3.6pt;z-index:251667456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" fillcolor="#0070c0" strokecolor="#385d8a" strokeweight="2pt">
              <w10:wrap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9F5FCC" w14:textId="77777777" w:rsidR="0080210D" w:rsidRDefault="0080210D" w:rsidP="001540A1">
      <w:pPr>
        <w:spacing w:before="0"/>
      </w:pPr>
      <w:r>
        <w:separator/>
      </w:r>
    </w:p>
  </w:footnote>
  <w:footnote w:type="continuationSeparator" w:id="0">
    <w:p w14:paraId="468606D8" w14:textId="77777777" w:rsidR="0080210D" w:rsidRDefault="0080210D" w:rsidP="001540A1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0180B" w14:textId="77777777" w:rsidR="001540A1" w:rsidRPr="006D7C54" w:rsidRDefault="00EF6E60" w:rsidP="004C3E75">
    <w:pPr>
      <w:pStyle w:val="Kopfzeile"/>
      <w:spacing w:before="0"/>
      <w:rPr>
        <w:rFonts w:ascii="Tahoma" w:hAnsi="Tahoma" w:cs="Tahoma"/>
        <w:b/>
        <w:bCs/>
        <w:color w:val="0065B0"/>
        <w:sz w:val="36"/>
        <w:szCs w:val="36"/>
      </w:rPr>
    </w:pPr>
    <w:r w:rsidRPr="00177934">
      <w:rPr>
        <w:noProof/>
        <w:color w:val="005A9E"/>
        <w:sz w:val="28"/>
        <w:szCs w:val="28"/>
      </w:rPr>
      <w:drawing>
        <wp:anchor distT="0" distB="0" distL="114300" distR="114300" simplePos="0" relativeHeight="251658240" behindDoc="1" locked="0" layoutInCell="1" allowOverlap="1" wp14:anchorId="5E02A42B" wp14:editId="2660ED06">
          <wp:simplePos x="0" y="0"/>
          <wp:positionH relativeFrom="margin">
            <wp:posOffset>5137150</wp:posOffset>
          </wp:positionH>
          <wp:positionV relativeFrom="paragraph">
            <wp:posOffset>-137795</wp:posOffset>
          </wp:positionV>
          <wp:extent cx="906780" cy="678727"/>
          <wp:effectExtent l="0" t="0" r="7620" b="7620"/>
          <wp:wrapNone/>
          <wp:docPr id="1" name="Grafik 1" descr="Ein Bild, das Text, ClipAr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, ClipAr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6780" cy="6787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77934">
      <w:rPr>
        <w:rFonts w:ascii="Tahoma" w:hAnsi="Tahoma" w:cs="Tahoma"/>
        <w:b/>
        <w:bCs/>
        <w:color w:val="005A9E"/>
        <w:sz w:val="28"/>
        <w:szCs w:val="28"/>
      </w:rPr>
      <w:t xml:space="preserve">           </w:t>
    </w:r>
    <w:r w:rsidRPr="006D7C54">
      <w:rPr>
        <w:rFonts w:ascii="Tahoma" w:hAnsi="Tahoma" w:cs="Tahoma"/>
        <w:b/>
        <w:bCs/>
        <w:color w:val="005A9E"/>
        <w:sz w:val="36"/>
        <w:szCs w:val="36"/>
      </w:rPr>
      <w:t>Deutscher Hundesportverband e.V.</w:t>
    </w:r>
  </w:p>
  <w:p w14:paraId="6EF75594" w14:textId="77777777" w:rsidR="00EF6E60" w:rsidRPr="006D7C54" w:rsidRDefault="00736868" w:rsidP="004C3E75">
    <w:pPr>
      <w:pStyle w:val="Kopfzeile"/>
      <w:spacing w:before="0"/>
      <w:rPr>
        <w:rFonts w:ascii="Tahoma" w:hAnsi="Tahoma" w:cs="Tahoma"/>
        <w:sz w:val="28"/>
        <w:szCs w:val="28"/>
      </w:rPr>
    </w:pPr>
    <w:r>
      <w:rPr>
        <w:rFonts w:ascii="Tahoma" w:hAnsi="Tahoma" w:cs="Tahoma"/>
        <w:b/>
        <w:bCs/>
      </w:rPr>
      <w:t xml:space="preserve">                       </w:t>
    </w:r>
    <w:r w:rsidR="009A0D0D">
      <w:rPr>
        <w:rFonts w:ascii="Tahoma" w:hAnsi="Tahoma" w:cs="Tahoma"/>
        <w:b/>
        <w:bCs/>
      </w:rPr>
      <w:t xml:space="preserve">  </w:t>
    </w:r>
    <w:r w:rsidR="00EF6E60" w:rsidRPr="006D7C54">
      <w:rPr>
        <w:rFonts w:ascii="Tahoma" w:hAnsi="Tahoma" w:cs="Tahoma"/>
        <w:sz w:val="28"/>
        <w:szCs w:val="28"/>
      </w:rPr>
      <w:t>Fachverband für Sport mit dem Hund</w:t>
    </w:r>
  </w:p>
  <w:p w14:paraId="219B0B13" w14:textId="2333F4C4" w:rsidR="00644442" w:rsidRDefault="006D7849" w:rsidP="004C3E75">
    <w:pPr>
      <w:pStyle w:val="Kopfzeile"/>
      <w:spacing w:before="0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70528" behindDoc="0" locked="0" layoutInCell="1" allowOverlap="1" wp14:anchorId="59E595D1" wp14:editId="4BA27905">
          <wp:simplePos x="0" y="0"/>
          <wp:positionH relativeFrom="column">
            <wp:posOffset>1513840</wp:posOffset>
          </wp:positionH>
          <wp:positionV relativeFrom="paragraph">
            <wp:posOffset>132715</wp:posOffset>
          </wp:positionV>
          <wp:extent cx="717550" cy="325401"/>
          <wp:effectExtent l="0" t="0" r="6350" b="0"/>
          <wp:wrapNone/>
          <wp:docPr id="7" name="Grafik 7" descr="Ein Bild, das Text, Schrift, Grafiken, Symbol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7" descr="Ein Bild, das Text, Schrift, Grafiken, Symbol enthält.&#10;&#10;Automatisch generierte Beschreibu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7550" cy="32540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44E2F">
      <w:rPr>
        <w:noProof/>
      </w:rPr>
      <w:drawing>
        <wp:anchor distT="0" distB="0" distL="114300" distR="114300" simplePos="0" relativeHeight="251659264" behindDoc="1" locked="0" layoutInCell="1" allowOverlap="1" wp14:anchorId="6F71CC21" wp14:editId="183E14D3">
          <wp:simplePos x="0" y="0"/>
          <wp:positionH relativeFrom="margin">
            <wp:posOffset>525780</wp:posOffset>
          </wp:positionH>
          <wp:positionV relativeFrom="paragraph">
            <wp:posOffset>102572</wp:posOffset>
          </wp:positionV>
          <wp:extent cx="633656" cy="3810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656" cy="381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4E2F">
      <w:rPr>
        <w:noProof/>
      </w:rPr>
      <w:drawing>
        <wp:anchor distT="0" distB="0" distL="114300" distR="114300" simplePos="0" relativeHeight="251661312" behindDoc="1" locked="0" layoutInCell="1" allowOverlap="1" wp14:anchorId="4FDC7DC1" wp14:editId="58D13DA3">
          <wp:simplePos x="0" y="0"/>
          <wp:positionH relativeFrom="page">
            <wp:posOffset>3375660</wp:posOffset>
          </wp:positionH>
          <wp:positionV relativeFrom="paragraph">
            <wp:posOffset>139700</wp:posOffset>
          </wp:positionV>
          <wp:extent cx="358140" cy="382081"/>
          <wp:effectExtent l="0" t="0" r="3810" b="0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5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8140" cy="3820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4E2F">
      <w:rPr>
        <w:noProof/>
      </w:rPr>
      <w:drawing>
        <wp:anchor distT="0" distB="0" distL="114300" distR="114300" simplePos="0" relativeHeight="251662336" behindDoc="1" locked="0" layoutInCell="1" allowOverlap="1" wp14:anchorId="6E367EF6" wp14:editId="3BB1A106">
          <wp:simplePos x="0" y="0"/>
          <wp:positionH relativeFrom="margin">
            <wp:posOffset>3119120</wp:posOffset>
          </wp:positionH>
          <wp:positionV relativeFrom="paragraph">
            <wp:posOffset>117475</wp:posOffset>
          </wp:positionV>
          <wp:extent cx="398625" cy="358140"/>
          <wp:effectExtent l="0" t="0" r="1905" b="3810"/>
          <wp:wrapNone/>
          <wp:docPr id="6" name="Grafik 6" descr="Ein Bild, das Text, Schild, gelb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Grafik 6" descr="Ein Bild, das Text, Schild, gelb enthält.&#10;&#10;Automatisch generierte Beschreibung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8625" cy="358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4E2F">
      <w:rPr>
        <w:noProof/>
      </w:rPr>
      <w:drawing>
        <wp:anchor distT="0" distB="0" distL="114300" distR="114300" simplePos="0" relativeHeight="251663360" behindDoc="1" locked="0" layoutInCell="1" allowOverlap="1" wp14:anchorId="287B2E2F" wp14:editId="18A79419">
          <wp:simplePos x="0" y="0"/>
          <wp:positionH relativeFrom="margin">
            <wp:posOffset>3666490</wp:posOffset>
          </wp:positionH>
          <wp:positionV relativeFrom="paragraph">
            <wp:posOffset>86995</wp:posOffset>
          </wp:positionV>
          <wp:extent cx="434340" cy="434961"/>
          <wp:effectExtent l="0" t="0" r="3810" b="3810"/>
          <wp:wrapNone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Grafik 8"/>
                  <pic:cNvPicPr/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4340" cy="4349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4E2F">
      <w:rPr>
        <w:rFonts w:ascii="Arial" w:hAnsi="Arial" w:cs="Arial"/>
        <w:noProof/>
        <w:sz w:val="36"/>
        <w:szCs w:val="36"/>
      </w:rPr>
      <w:drawing>
        <wp:anchor distT="0" distB="0" distL="114300" distR="114300" simplePos="0" relativeHeight="251669504" behindDoc="1" locked="0" layoutInCell="1" allowOverlap="1" wp14:anchorId="6FE94072" wp14:editId="625A4C8C">
          <wp:simplePos x="0" y="0"/>
          <wp:positionH relativeFrom="column">
            <wp:posOffset>4290060</wp:posOffset>
          </wp:positionH>
          <wp:positionV relativeFrom="paragraph">
            <wp:posOffset>94862</wp:posOffset>
          </wp:positionV>
          <wp:extent cx="322268" cy="424994"/>
          <wp:effectExtent l="0" t="0" r="190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/>
                  <pic:cNvPicPr/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2268" cy="42499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4049891" w14:textId="5C96E09E" w:rsidR="00644442" w:rsidRPr="00644442" w:rsidRDefault="001F186C" w:rsidP="004C3E75">
    <w:pPr>
      <w:pStyle w:val="Kopfzeile"/>
      <w:spacing w:before="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B8942EF" wp14:editId="08C56402">
              <wp:simplePos x="0" y="0"/>
              <wp:positionH relativeFrom="page">
                <wp:align>right</wp:align>
              </wp:positionH>
              <wp:positionV relativeFrom="paragraph">
                <wp:posOffset>462915</wp:posOffset>
              </wp:positionV>
              <wp:extent cx="7513320" cy="45720"/>
              <wp:effectExtent l="0" t="0" r="11430" b="1143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13320" cy="45720"/>
                      </a:xfrm>
                      <a:prstGeom prst="rect">
                        <a:avLst/>
                      </a:prstGeom>
                      <a:solidFill>
                        <a:srgbClr val="0070C0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EB0B470" id="Rechteck 2" o:spid="_x0000_s1026" style="position:absolute;margin-left:540.4pt;margin-top:36.45pt;width:591.6pt;height:3.6pt;z-index:251665408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" fillcolor="#0070c0" strokecolor="#243f60 [1604]" strokeweight="2pt"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B2C23"/>
    <w:multiLevelType w:val="hybridMultilevel"/>
    <w:tmpl w:val="F8EC0626"/>
    <w:lvl w:ilvl="0" w:tplc="E0AA6E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51B14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21028906">
    <w:abstractNumId w:val="0"/>
  </w:num>
  <w:num w:numId="2" w16cid:durableId="10542355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86weYM5WUj12lA5O2a4epqj6XIODP0OyT0jPbNPhTetqZgddxngveT3E0TMDd3UXMZ57hC96JLW0+kExNW+Vgg==" w:salt="Vkj3wj2fGVmZa2L62gnPRw==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501"/>
    <w:rsid w:val="00005FCC"/>
    <w:rsid w:val="000146E0"/>
    <w:rsid w:val="000158F5"/>
    <w:rsid w:val="00021FB5"/>
    <w:rsid w:val="00030FC1"/>
    <w:rsid w:val="00035FB7"/>
    <w:rsid w:val="00040183"/>
    <w:rsid w:val="00041B0D"/>
    <w:rsid w:val="00050CF1"/>
    <w:rsid w:val="00062249"/>
    <w:rsid w:val="000915AF"/>
    <w:rsid w:val="000A69FC"/>
    <w:rsid w:val="000B0EDB"/>
    <w:rsid w:val="000C7D80"/>
    <w:rsid w:val="000D12FA"/>
    <w:rsid w:val="000D2B1D"/>
    <w:rsid w:val="000E24F9"/>
    <w:rsid w:val="000E613C"/>
    <w:rsid w:val="000F19C6"/>
    <w:rsid w:val="000F718F"/>
    <w:rsid w:val="001157AF"/>
    <w:rsid w:val="001540A1"/>
    <w:rsid w:val="00161791"/>
    <w:rsid w:val="00167834"/>
    <w:rsid w:val="00177934"/>
    <w:rsid w:val="00180BFE"/>
    <w:rsid w:val="00187F8B"/>
    <w:rsid w:val="00197CA2"/>
    <w:rsid w:val="001B1BF2"/>
    <w:rsid w:val="001B6D35"/>
    <w:rsid w:val="001B6DCF"/>
    <w:rsid w:val="001D04E6"/>
    <w:rsid w:val="001D5E16"/>
    <w:rsid w:val="001F186C"/>
    <w:rsid w:val="00220BA1"/>
    <w:rsid w:val="0023256A"/>
    <w:rsid w:val="00240A40"/>
    <w:rsid w:val="00241BEB"/>
    <w:rsid w:val="00266D7F"/>
    <w:rsid w:val="002877FB"/>
    <w:rsid w:val="002B4D01"/>
    <w:rsid w:val="002F6467"/>
    <w:rsid w:val="003151BE"/>
    <w:rsid w:val="00316D95"/>
    <w:rsid w:val="003206C8"/>
    <w:rsid w:val="00330326"/>
    <w:rsid w:val="00351DFB"/>
    <w:rsid w:val="003756CA"/>
    <w:rsid w:val="003970CF"/>
    <w:rsid w:val="003B39C6"/>
    <w:rsid w:val="003D223A"/>
    <w:rsid w:val="0040525E"/>
    <w:rsid w:val="00412D41"/>
    <w:rsid w:val="00427B9A"/>
    <w:rsid w:val="00433147"/>
    <w:rsid w:val="00444F45"/>
    <w:rsid w:val="00446A6A"/>
    <w:rsid w:val="004561F8"/>
    <w:rsid w:val="00476301"/>
    <w:rsid w:val="0049247E"/>
    <w:rsid w:val="004C3E75"/>
    <w:rsid w:val="004D58C9"/>
    <w:rsid w:val="004E12FD"/>
    <w:rsid w:val="004E46B0"/>
    <w:rsid w:val="004E6EC4"/>
    <w:rsid w:val="004E7BAB"/>
    <w:rsid w:val="004F3DCF"/>
    <w:rsid w:val="005141AC"/>
    <w:rsid w:val="00517E2D"/>
    <w:rsid w:val="00523D1E"/>
    <w:rsid w:val="00523E1C"/>
    <w:rsid w:val="0054445A"/>
    <w:rsid w:val="005524B9"/>
    <w:rsid w:val="005566EB"/>
    <w:rsid w:val="00562275"/>
    <w:rsid w:val="00572044"/>
    <w:rsid w:val="005754E9"/>
    <w:rsid w:val="00583F70"/>
    <w:rsid w:val="005A55A4"/>
    <w:rsid w:val="005B742B"/>
    <w:rsid w:val="005C621F"/>
    <w:rsid w:val="005C7E88"/>
    <w:rsid w:val="005D1242"/>
    <w:rsid w:val="005F0692"/>
    <w:rsid w:val="005F3591"/>
    <w:rsid w:val="00606059"/>
    <w:rsid w:val="00612B82"/>
    <w:rsid w:val="00613C6A"/>
    <w:rsid w:val="00626CE0"/>
    <w:rsid w:val="00644442"/>
    <w:rsid w:val="00661582"/>
    <w:rsid w:val="0066185C"/>
    <w:rsid w:val="006A2BBA"/>
    <w:rsid w:val="006A36F2"/>
    <w:rsid w:val="006A5A62"/>
    <w:rsid w:val="006B1FE2"/>
    <w:rsid w:val="006B3522"/>
    <w:rsid w:val="006C6D62"/>
    <w:rsid w:val="006D0F05"/>
    <w:rsid w:val="006D7849"/>
    <w:rsid w:val="006D7C54"/>
    <w:rsid w:val="006E038A"/>
    <w:rsid w:val="00721105"/>
    <w:rsid w:val="00736868"/>
    <w:rsid w:val="007577DF"/>
    <w:rsid w:val="00777220"/>
    <w:rsid w:val="007A6553"/>
    <w:rsid w:val="007B05C3"/>
    <w:rsid w:val="007C64E1"/>
    <w:rsid w:val="007D2442"/>
    <w:rsid w:val="007E6505"/>
    <w:rsid w:val="0080210D"/>
    <w:rsid w:val="00806834"/>
    <w:rsid w:val="008504E6"/>
    <w:rsid w:val="0085585F"/>
    <w:rsid w:val="00875841"/>
    <w:rsid w:val="008A0AE1"/>
    <w:rsid w:val="008A4753"/>
    <w:rsid w:val="008B1FB2"/>
    <w:rsid w:val="008E068C"/>
    <w:rsid w:val="008F79B4"/>
    <w:rsid w:val="009128D0"/>
    <w:rsid w:val="00914A28"/>
    <w:rsid w:val="00931582"/>
    <w:rsid w:val="00933501"/>
    <w:rsid w:val="00946335"/>
    <w:rsid w:val="009578FA"/>
    <w:rsid w:val="00966BF5"/>
    <w:rsid w:val="009864B7"/>
    <w:rsid w:val="00994EF9"/>
    <w:rsid w:val="009A0D0D"/>
    <w:rsid w:val="009F5024"/>
    <w:rsid w:val="009F55BF"/>
    <w:rsid w:val="00A06EBB"/>
    <w:rsid w:val="00A225B6"/>
    <w:rsid w:val="00A235AC"/>
    <w:rsid w:val="00A33648"/>
    <w:rsid w:val="00A41E27"/>
    <w:rsid w:val="00A44E2F"/>
    <w:rsid w:val="00A52548"/>
    <w:rsid w:val="00A654FC"/>
    <w:rsid w:val="00A70824"/>
    <w:rsid w:val="00A7756B"/>
    <w:rsid w:val="00A85B50"/>
    <w:rsid w:val="00A934DE"/>
    <w:rsid w:val="00AB017B"/>
    <w:rsid w:val="00AB7BEB"/>
    <w:rsid w:val="00AD2E8A"/>
    <w:rsid w:val="00AD3BC9"/>
    <w:rsid w:val="00AD4FA8"/>
    <w:rsid w:val="00B01069"/>
    <w:rsid w:val="00B076A0"/>
    <w:rsid w:val="00B22FF5"/>
    <w:rsid w:val="00B44BFB"/>
    <w:rsid w:val="00B52131"/>
    <w:rsid w:val="00B81F2F"/>
    <w:rsid w:val="00B85CA9"/>
    <w:rsid w:val="00BA1BCF"/>
    <w:rsid w:val="00BB4EF7"/>
    <w:rsid w:val="00BE7B28"/>
    <w:rsid w:val="00C115D6"/>
    <w:rsid w:val="00C21805"/>
    <w:rsid w:val="00C24828"/>
    <w:rsid w:val="00C304F4"/>
    <w:rsid w:val="00C323E0"/>
    <w:rsid w:val="00C33403"/>
    <w:rsid w:val="00C36834"/>
    <w:rsid w:val="00C9010C"/>
    <w:rsid w:val="00C907C1"/>
    <w:rsid w:val="00C95EF1"/>
    <w:rsid w:val="00CD2555"/>
    <w:rsid w:val="00CD4B0F"/>
    <w:rsid w:val="00CF10B8"/>
    <w:rsid w:val="00CF41DB"/>
    <w:rsid w:val="00D26E87"/>
    <w:rsid w:val="00D33883"/>
    <w:rsid w:val="00D418C1"/>
    <w:rsid w:val="00D46C07"/>
    <w:rsid w:val="00D51086"/>
    <w:rsid w:val="00D85DCB"/>
    <w:rsid w:val="00D87845"/>
    <w:rsid w:val="00D91C3E"/>
    <w:rsid w:val="00D972BE"/>
    <w:rsid w:val="00DA60E8"/>
    <w:rsid w:val="00DB3755"/>
    <w:rsid w:val="00DB56CC"/>
    <w:rsid w:val="00DF2DFF"/>
    <w:rsid w:val="00E10110"/>
    <w:rsid w:val="00E27F87"/>
    <w:rsid w:val="00E373DC"/>
    <w:rsid w:val="00E55834"/>
    <w:rsid w:val="00E851BF"/>
    <w:rsid w:val="00E97E5F"/>
    <w:rsid w:val="00EA379C"/>
    <w:rsid w:val="00EB4F10"/>
    <w:rsid w:val="00EC48C6"/>
    <w:rsid w:val="00ED15CE"/>
    <w:rsid w:val="00EF68DF"/>
    <w:rsid w:val="00EF6E60"/>
    <w:rsid w:val="00F202DF"/>
    <w:rsid w:val="00F32B94"/>
    <w:rsid w:val="00F37B2A"/>
    <w:rsid w:val="00F6438A"/>
    <w:rsid w:val="00F7228D"/>
    <w:rsid w:val="00F76B2D"/>
    <w:rsid w:val="00F82109"/>
    <w:rsid w:val="00F85DA7"/>
    <w:rsid w:val="00F95B4A"/>
    <w:rsid w:val="00FA0E3A"/>
    <w:rsid w:val="00FA552E"/>
    <w:rsid w:val="00FD316E"/>
    <w:rsid w:val="00FF5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831324"/>
  <w15:docId w15:val="{5D4EC3B9-77E6-4A90-A030-EA12A274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before="120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540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540A1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540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540A1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66D7F"/>
    <w:pPr>
      <w:spacing w:before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66D7F"/>
    <w:rPr>
      <w:rFonts w:ascii="Tahoma" w:hAnsi="Tahoma" w:cs="Tahoma"/>
      <w:sz w:val="16"/>
      <w:szCs w:val="16"/>
      <w:lang w:eastAsia="en-US"/>
    </w:rPr>
  </w:style>
  <w:style w:type="table" w:styleId="Tabellenraster">
    <w:name w:val="Table Grid"/>
    <w:basedOn w:val="NormaleTabelle"/>
    <w:uiPriority w:val="59"/>
    <w:rsid w:val="000401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4E46B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9335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514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&#246;ren\OneDrive\Documents\01_Hundesport\Meisterschaften\Deutsche%20Meisterschaften\DM%202023\dhv-DM-DJM-THS%20%202023\2023%20Anlage%20zur%20Meldung%20(TSchHVO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BEF3BD-5488-4F3A-BBA2-E2C65BF18C5B}"/>
      </w:docPartPr>
      <w:docPartBody>
        <w:p w:rsidR="00870DD3" w:rsidRDefault="002D144E">
          <w:r w:rsidRPr="009F76CD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44E"/>
    <w:rsid w:val="002D144E"/>
    <w:rsid w:val="00460218"/>
    <w:rsid w:val="00464B33"/>
    <w:rsid w:val="0087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D144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13685-8BCE-442D-9308-C2F282DD1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2023 Anlage zur Meldung (TSchHVO).dotx</Template>
  <TotalTime>0</TotalTime>
  <Pages>1</Pages>
  <Words>139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Sören Marquardt</dc:creator>
  <cp:lastModifiedBy>Marquardt, Soeren</cp:lastModifiedBy>
  <cp:revision>2</cp:revision>
  <dcterms:created xsi:type="dcterms:W3CDTF">2024-07-16T15:19:00Z</dcterms:created>
  <dcterms:modified xsi:type="dcterms:W3CDTF">2024-07-16T15:19:00Z</dcterms:modified>
</cp:coreProperties>
</file>